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65B" w:rsidRDefault="0098065B" w:rsidP="0098065B">
      <w:bookmarkStart w:id="0" w:name="_GoBack"/>
      <w:bookmarkEnd w:id="0"/>
    </w:p>
    <w:p w:rsidR="00F128E5" w:rsidRPr="009C434D" w:rsidRDefault="00F128E5" w:rsidP="00F128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9C434D">
        <w:rPr>
          <w:b/>
          <w:sz w:val="28"/>
          <w:szCs w:val="28"/>
        </w:rPr>
        <w:t xml:space="preserve">СШОР, </w:t>
      </w:r>
      <w:r>
        <w:rPr>
          <w:b/>
          <w:sz w:val="28"/>
          <w:szCs w:val="28"/>
        </w:rPr>
        <w:t xml:space="preserve">РДЮСШ, СШОР, </w:t>
      </w:r>
      <w:r w:rsidRPr="009C434D">
        <w:rPr>
          <w:b/>
          <w:sz w:val="28"/>
          <w:szCs w:val="28"/>
        </w:rPr>
        <w:t>ДЮСШ РТ</w:t>
      </w:r>
      <w:r>
        <w:rPr>
          <w:b/>
          <w:sz w:val="28"/>
          <w:szCs w:val="28"/>
        </w:rPr>
        <w:t xml:space="preserve"> в</w:t>
      </w:r>
      <w:r w:rsidRPr="009C434D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18</w:t>
      </w:r>
      <w:r w:rsidRPr="009C434D">
        <w:rPr>
          <w:b/>
          <w:sz w:val="28"/>
          <w:szCs w:val="28"/>
        </w:rPr>
        <w:t xml:space="preserve"> го</w:t>
      </w:r>
      <w:r>
        <w:rPr>
          <w:b/>
          <w:sz w:val="28"/>
          <w:szCs w:val="28"/>
        </w:rPr>
        <w:t>ду</w:t>
      </w:r>
    </w:p>
    <w:p w:rsidR="00D44EFE" w:rsidRPr="008C0123" w:rsidRDefault="00EE0B7F" w:rsidP="008C0123">
      <w:pPr>
        <w:jc w:val="center"/>
        <w:rPr>
          <w:b/>
          <w:sz w:val="28"/>
          <w:u w:val="single"/>
        </w:rPr>
      </w:pPr>
      <w:r>
        <w:rPr>
          <w:b/>
        </w:rPr>
        <w:t xml:space="preserve">города, </w:t>
      </w:r>
      <w:r w:rsidR="00D44EFE" w:rsidRPr="00D44EFE">
        <w:rPr>
          <w:b/>
        </w:rPr>
        <w:t>района</w:t>
      </w:r>
      <w:r w:rsidR="008C0123">
        <w:rPr>
          <w:b/>
        </w:rPr>
        <w:t xml:space="preserve"> </w:t>
      </w:r>
      <w:r w:rsidR="008C0123" w:rsidRPr="008C0123">
        <w:rPr>
          <w:b/>
          <w:sz w:val="28"/>
          <w:u w:val="single"/>
        </w:rPr>
        <w:t xml:space="preserve">Муниципальное бюджетное учреждение дополнительного образования Детско-юношеская спортивная школа </w:t>
      </w:r>
      <w:proofErr w:type="spellStart"/>
      <w:r w:rsidR="008C0123" w:rsidRPr="008C0123">
        <w:rPr>
          <w:b/>
          <w:sz w:val="28"/>
          <w:u w:val="single"/>
        </w:rPr>
        <w:t>Агрызского</w:t>
      </w:r>
      <w:proofErr w:type="spellEnd"/>
      <w:r w:rsidR="008C0123" w:rsidRPr="008C0123">
        <w:rPr>
          <w:b/>
          <w:sz w:val="28"/>
          <w:u w:val="single"/>
        </w:rPr>
        <w:t xml:space="preserve"> муниципального района Республики Татарстан</w:t>
      </w:r>
    </w:p>
    <w:p w:rsidR="00D44EFE" w:rsidRPr="006D7817" w:rsidRDefault="00D44EFE" w:rsidP="00AD4321">
      <w:pPr>
        <w:jc w:val="center"/>
        <w:rPr>
          <w:b/>
          <w:sz w:val="28"/>
          <w:szCs w:val="28"/>
        </w:rPr>
      </w:pPr>
      <w:r w:rsidRPr="006D7817">
        <w:rPr>
          <w:b/>
          <w:sz w:val="28"/>
          <w:szCs w:val="28"/>
        </w:rPr>
        <w:t>Отчет выступлений учащихся на соревнованиях за 201</w:t>
      </w:r>
      <w:r w:rsidR="00EB200E">
        <w:rPr>
          <w:b/>
          <w:sz w:val="28"/>
          <w:szCs w:val="28"/>
        </w:rPr>
        <w:t>8</w:t>
      </w:r>
      <w:r w:rsidRPr="006D7817">
        <w:rPr>
          <w:b/>
          <w:sz w:val="28"/>
          <w:szCs w:val="28"/>
        </w:rPr>
        <w:t xml:space="preserve"> год.</w:t>
      </w:r>
    </w:p>
    <w:p w:rsidR="00D44EFE" w:rsidRPr="00D44EFE" w:rsidRDefault="00331B8B" w:rsidP="00AD43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(указываются все результаты спортсмена)</w:t>
      </w:r>
    </w:p>
    <w:tbl>
      <w:tblPr>
        <w:tblW w:w="15876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2001"/>
        <w:gridCol w:w="2252"/>
        <w:gridCol w:w="850"/>
        <w:gridCol w:w="1701"/>
        <w:gridCol w:w="2410"/>
        <w:gridCol w:w="1134"/>
        <w:gridCol w:w="992"/>
        <w:gridCol w:w="1985"/>
        <w:gridCol w:w="992"/>
        <w:gridCol w:w="1559"/>
      </w:tblGrid>
      <w:tr w:rsidR="007D5191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D44EFE" w:rsidRDefault="007D5191" w:rsidP="00AD4321">
            <w:pPr>
              <w:jc w:val="center"/>
              <w:rPr>
                <w:sz w:val="20"/>
                <w:szCs w:val="20"/>
              </w:rPr>
            </w:pPr>
            <w:r w:rsidRPr="00D44EFE">
              <w:rPr>
                <w:sz w:val="20"/>
                <w:szCs w:val="20"/>
              </w:rPr>
              <w:t>Наименование соревнований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Default="007D5191" w:rsidP="00AD43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</w:p>
          <w:p w:rsidR="007D5191" w:rsidRPr="00D44EFE" w:rsidRDefault="007D5191" w:rsidP="00AD43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ЕКП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D44EFE" w:rsidRDefault="007D5191" w:rsidP="00AD4321">
            <w:pPr>
              <w:jc w:val="center"/>
              <w:rPr>
                <w:sz w:val="20"/>
                <w:szCs w:val="20"/>
              </w:rPr>
            </w:pPr>
            <w:r w:rsidRPr="00D44EFE">
              <w:rPr>
                <w:sz w:val="20"/>
                <w:szCs w:val="20"/>
              </w:rPr>
              <w:t>Сроки и 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D44EFE" w:rsidRDefault="007D5191" w:rsidP="00AD4321">
            <w:pPr>
              <w:jc w:val="center"/>
              <w:rPr>
                <w:sz w:val="20"/>
                <w:szCs w:val="20"/>
              </w:rPr>
            </w:pPr>
            <w:r w:rsidRPr="00D44EFE">
              <w:rPr>
                <w:sz w:val="20"/>
                <w:szCs w:val="20"/>
              </w:rPr>
              <w:t>Ф.И.</w:t>
            </w:r>
          </w:p>
          <w:p w:rsidR="007D5191" w:rsidRPr="00D44EFE" w:rsidRDefault="007D5191" w:rsidP="00AD4321">
            <w:pPr>
              <w:jc w:val="center"/>
              <w:rPr>
                <w:sz w:val="20"/>
                <w:szCs w:val="20"/>
              </w:rPr>
            </w:pPr>
            <w:r w:rsidRPr="00D44EFE">
              <w:rPr>
                <w:sz w:val="20"/>
                <w:szCs w:val="20"/>
              </w:rPr>
              <w:t>участника полностью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D44EFE" w:rsidRDefault="007D5191" w:rsidP="00AD4321">
            <w:pPr>
              <w:jc w:val="center"/>
              <w:rPr>
                <w:sz w:val="20"/>
                <w:szCs w:val="20"/>
              </w:rPr>
            </w:pPr>
            <w:r w:rsidRPr="00D44EFE">
              <w:rPr>
                <w:sz w:val="20"/>
                <w:szCs w:val="20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D44EFE" w:rsidRDefault="007D5191" w:rsidP="00AD4321">
            <w:pPr>
              <w:jc w:val="center"/>
              <w:rPr>
                <w:sz w:val="20"/>
                <w:szCs w:val="20"/>
              </w:rPr>
            </w:pPr>
            <w:r w:rsidRPr="00D44EFE">
              <w:rPr>
                <w:sz w:val="20"/>
                <w:szCs w:val="20"/>
              </w:rPr>
              <w:t>Разряд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D44EFE" w:rsidRDefault="007D5191" w:rsidP="00AD4321">
            <w:pPr>
              <w:jc w:val="center"/>
              <w:rPr>
                <w:sz w:val="20"/>
                <w:szCs w:val="20"/>
              </w:rPr>
            </w:pPr>
            <w:r w:rsidRPr="00D44EFE">
              <w:rPr>
                <w:sz w:val="20"/>
                <w:szCs w:val="20"/>
              </w:rPr>
              <w:t>Дисциплина вида спорта в соответствии с ВРВС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D44EFE" w:rsidRDefault="007D5191" w:rsidP="00AD4321">
            <w:pPr>
              <w:jc w:val="center"/>
              <w:rPr>
                <w:sz w:val="20"/>
                <w:szCs w:val="20"/>
              </w:rPr>
            </w:pPr>
            <w:r w:rsidRPr="00D44EFE">
              <w:rPr>
                <w:sz w:val="20"/>
                <w:szCs w:val="20"/>
              </w:rPr>
              <w:t>Занятое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D44EFE" w:rsidRDefault="007D5191" w:rsidP="00AD4321">
            <w:pPr>
              <w:jc w:val="center"/>
              <w:rPr>
                <w:sz w:val="20"/>
                <w:szCs w:val="20"/>
              </w:rPr>
            </w:pPr>
            <w:r w:rsidRPr="00D44EFE">
              <w:rPr>
                <w:sz w:val="20"/>
                <w:szCs w:val="20"/>
              </w:rPr>
              <w:t>Ф.И.О.</w:t>
            </w:r>
          </w:p>
          <w:p w:rsidR="007D5191" w:rsidRPr="00D44EFE" w:rsidRDefault="007D5191" w:rsidP="00AD4321">
            <w:pPr>
              <w:jc w:val="center"/>
              <w:rPr>
                <w:sz w:val="20"/>
                <w:szCs w:val="20"/>
              </w:rPr>
            </w:pPr>
            <w:r w:rsidRPr="00D44EFE">
              <w:rPr>
                <w:sz w:val="20"/>
                <w:szCs w:val="20"/>
              </w:rPr>
              <w:t>тренера полностью</w:t>
            </w:r>
          </w:p>
        </w:tc>
      </w:tr>
      <w:tr w:rsidR="007D5191" w:rsidRPr="00D44EFE" w:rsidTr="00B01E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E31C91" w:rsidRDefault="007D5191" w:rsidP="00AD432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E31C91" w:rsidRDefault="007D5191" w:rsidP="00AD4321">
            <w:pPr>
              <w:jc w:val="center"/>
              <w:rPr>
                <w:b/>
                <w:sz w:val="26"/>
                <w:szCs w:val="26"/>
              </w:rPr>
            </w:pPr>
            <w:r w:rsidRPr="00E31C91">
              <w:rPr>
                <w:b/>
                <w:sz w:val="26"/>
                <w:szCs w:val="26"/>
              </w:rPr>
              <w:t>Всероссийские спортивные соревнования</w:t>
            </w:r>
          </w:p>
        </w:tc>
      </w:tr>
      <w:tr w:rsidR="007D5191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B01E82" w:rsidRDefault="007D5191" w:rsidP="00AD4321">
            <w:r w:rsidRPr="00B01E82">
              <w:t>Чемпионат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B01E82" w:rsidRDefault="007D5191" w:rsidP="00AD432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B01E82" w:rsidRDefault="007D5191" w:rsidP="00AD432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B01E82" w:rsidRDefault="007D5191" w:rsidP="00AD43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B01E82" w:rsidRDefault="007D5191" w:rsidP="00AD432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B01E82" w:rsidRDefault="007D5191" w:rsidP="00AD432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B01E82" w:rsidRDefault="007D5191" w:rsidP="00AD432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B01E82" w:rsidRDefault="007D5191" w:rsidP="00AD4321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1" w:rsidRPr="00B01E82" w:rsidRDefault="007D5191" w:rsidP="00AD4321">
            <w:pPr>
              <w:jc w:val="center"/>
              <w:rPr>
                <w:b/>
              </w:rPr>
            </w:pPr>
          </w:p>
        </w:tc>
      </w:tr>
      <w:tr w:rsidR="00B01E82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82" w:rsidRPr="00B01E82" w:rsidRDefault="00B01E82" w:rsidP="00AD4321">
            <w:pPr>
              <w:rPr>
                <w:b/>
              </w:rPr>
            </w:pPr>
            <w:r w:rsidRPr="00B01E82">
              <w:rPr>
                <w:b/>
              </w:rPr>
              <w:t>Первенство России среди юниоров и юниорок</w:t>
            </w:r>
          </w:p>
        </w:tc>
        <w:tc>
          <w:tcPr>
            <w:tcW w:w="116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82" w:rsidRPr="00B01E82" w:rsidRDefault="00B01E82" w:rsidP="00AD4321">
            <w:pPr>
              <w:jc w:val="center"/>
              <w:rPr>
                <w:b/>
              </w:rPr>
            </w:pPr>
          </w:p>
        </w:tc>
      </w:tr>
      <w:tr w:rsidR="00E85981" w:rsidRPr="00D44EFE" w:rsidTr="006F0FAB"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981" w:rsidRPr="00B01E82" w:rsidRDefault="00E85981" w:rsidP="00AD4321">
            <w:pPr>
              <w:rPr>
                <w:i/>
              </w:rPr>
            </w:pPr>
            <w:r w:rsidRPr="00B01E82">
              <w:rPr>
                <w:i/>
              </w:rPr>
              <w:t>Первенство России по армрестлингу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981" w:rsidRPr="00B01E82" w:rsidRDefault="0088009E" w:rsidP="00AD4321">
            <w:pPr>
              <w:jc w:val="center"/>
            </w:pPr>
            <w:r>
              <w:t>6847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981" w:rsidRDefault="00E85981" w:rsidP="00AD4321">
            <w:pPr>
              <w:jc w:val="center"/>
            </w:pPr>
            <w:r w:rsidRPr="00B01E82">
              <w:t>29.01-02.02.</w:t>
            </w:r>
            <w:r w:rsidR="0088009E">
              <w:t>20</w:t>
            </w:r>
            <w:r w:rsidRPr="00B01E82">
              <w:t>18 г.</w:t>
            </w:r>
          </w:p>
          <w:p w:rsidR="001E61BB" w:rsidRPr="00B01E82" w:rsidRDefault="001E61BB" w:rsidP="00AD4321">
            <w:pPr>
              <w:jc w:val="center"/>
            </w:pPr>
            <w:r w:rsidRPr="00B74291">
              <w:rPr>
                <w:sz w:val="20"/>
              </w:rPr>
              <w:t>г. Екатеринбург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81" w:rsidRPr="00B01E82" w:rsidRDefault="00E85981" w:rsidP="00E85981">
            <w:proofErr w:type="spellStart"/>
            <w:r>
              <w:t>Галиуллин</w:t>
            </w:r>
            <w:proofErr w:type="spellEnd"/>
            <w:r>
              <w:t xml:space="preserve"> </w:t>
            </w:r>
            <w:proofErr w:type="spellStart"/>
            <w:r>
              <w:t>Даниф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81" w:rsidRPr="0088009E" w:rsidRDefault="0088009E" w:rsidP="00AD4321">
            <w:pPr>
              <w:jc w:val="center"/>
            </w:pPr>
            <w:r>
              <w:t>2002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81" w:rsidRPr="0088009E" w:rsidRDefault="00E85981" w:rsidP="00AD432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81" w:rsidRPr="0088009E" w:rsidRDefault="0088009E" w:rsidP="001E61BB">
            <w:r w:rsidRPr="0088009E">
              <w:t>Весовая категория 75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81" w:rsidRPr="0088009E" w:rsidRDefault="00E85981" w:rsidP="00AD4321">
            <w:pPr>
              <w:jc w:val="center"/>
            </w:pPr>
            <w:r w:rsidRPr="0088009E">
              <w:t>16 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981" w:rsidRPr="00B01E82" w:rsidRDefault="00E85981" w:rsidP="00AD4321">
            <w:pPr>
              <w:jc w:val="center"/>
            </w:pPr>
            <w:r w:rsidRPr="00B01E82">
              <w:t xml:space="preserve">Закиров Руслан </w:t>
            </w:r>
            <w:proofErr w:type="spellStart"/>
            <w:r w:rsidRPr="00B01E82">
              <w:t>Рамзилович</w:t>
            </w:r>
            <w:proofErr w:type="spellEnd"/>
          </w:p>
        </w:tc>
      </w:tr>
      <w:tr w:rsidR="00E85981" w:rsidRPr="00D44EFE" w:rsidTr="006F0FAB">
        <w:tc>
          <w:tcPr>
            <w:tcW w:w="42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981" w:rsidRPr="00B01E82" w:rsidRDefault="00E85981" w:rsidP="00AD4321">
            <w:pPr>
              <w:rPr>
                <w:i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981" w:rsidRPr="00B01E82" w:rsidRDefault="00E85981" w:rsidP="00AD4321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981" w:rsidRPr="00B01E82" w:rsidRDefault="00E85981" w:rsidP="00AD432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81" w:rsidRDefault="00E85981" w:rsidP="00E85981">
            <w:r>
              <w:t>Чураев Батыр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81" w:rsidRPr="0088009E" w:rsidRDefault="0088009E" w:rsidP="00AD4321">
            <w:pPr>
              <w:jc w:val="center"/>
            </w:pPr>
            <w:r>
              <w:t>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81" w:rsidRPr="0088009E" w:rsidRDefault="00B74291" w:rsidP="00AD4321">
            <w:pPr>
              <w:jc w:val="center"/>
            </w:pPr>
            <w:r>
              <w:t>КМС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81" w:rsidRPr="0088009E" w:rsidRDefault="0088009E" w:rsidP="001E61BB">
            <w:r>
              <w:t>Весовая категория 65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81" w:rsidRPr="0088009E" w:rsidRDefault="00E85981" w:rsidP="00AD4321">
            <w:pPr>
              <w:jc w:val="center"/>
            </w:pPr>
            <w:r w:rsidRPr="0088009E">
              <w:t>13 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981" w:rsidRPr="00B01E82" w:rsidRDefault="00E85981" w:rsidP="00AD4321">
            <w:pPr>
              <w:jc w:val="center"/>
            </w:pPr>
          </w:p>
        </w:tc>
      </w:tr>
      <w:tr w:rsidR="0088009E" w:rsidRPr="00D44EFE" w:rsidTr="006F5BE4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AD4321">
            <w:pPr>
              <w:rPr>
                <w:b/>
              </w:rPr>
            </w:pPr>
            <w:r w:rsidRPr="00B01E82">
              <w:rPr>
                <w:b/>
              </w:rPr>
              <w:t>Первенство России среди юношей и девушек</w:t>
            </w:r>
          </w:p>
        </w:tc>
        <w:tc>
          <w:tcPr>
            <w:tcW w:w="116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AD4321">
            <w:pPr>
              <w:jc w:val="center"/>
            </w:pPr>
          </w:p>
        </w:tc>
      </w:tr>
      <w:tr w:rsidR="0088009E" w:rsidRPr="00D44EFE" w:rsidTr="00E2673F"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9E" w:rsidRPr="00B01E82" w:rsidRDefault="0088009E" w:rsidP="0068620A">
            <w:pPr>
              <w:rPr>
                <w:i/>
              </w:rPr>
            </w:pPr>
            <w:r w:rsidRPr="00B01E82">
              <w:rPr>
                <w:i/>
              </w:rPr>
              <w:t>Первенство России по армрестлингу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9E" w:rsidRPr="00B01E82" w:rsidRDefault="0088009E" w:rsidP="0068620A">
            <w:pPr>
              <w:jc w:val="center"/>
            </w:pPr>
            <w:r>
              <w:t>6847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9E" w:rsidRDefault="0088009E" w:rsidP="0068620A">
            <w:pPr>
              <w:jc w:val="center"/>
            </w:pPr>
            <w:r w:rsidRPr="00B01E82">
              <w:t>29.01-02.02.</w:t>
            </w:r>
            <w:r>
              <w:t>20</w:t>
            </w:r>
            <w:r w:rsidRPr="00B01E82">
              <w:t>18 г.</w:t>
            </w:r>
          </w:p>
          <w:p w:rsidR="001E61BB" w:rsidRPr="00B01E82" w:rsidRDefault="001E61BB" w:rsidP="0068620A">
            <w:pPr>
              <w:jc w:val="center"/>
            </w:pPr>
            <w:r w:rsidRPr="00B74291">
              <w:rPr>
                <w:sz w:val="20"/>
              </w:rPr>
              <w:t>г. Екатеринбург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E85981">
            <w:proofErr w:type="spellStart"/>
            <w:r w:rsidRPr="00B01E82">
              <w:t>Губаева</w:t>
            </w:r>
            <w:proofErr w:type="spellEnd"/>
            <w:r w:rsidRPr="00B01E82">
              <w:t xml:space="preserve"> Диана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88009E" w:rsidRDefault="0088009E" w:rsidP="0068620A">
            <w:pPr>
              <w:jc w:val="center"/>
            </w:pPr>
            <w:r>
              <w:t>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88009E" w:rsidRDefault="008C0123" w:rsidP="0068620A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Default="0088009E">
            <w:r w:rsidRPr="00A734E6">
              <w:t xml:space="preserve">Весовая категория </w:t>
            </w:r>
            <w:r>
              <w:t xml:space="preserve"> 40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88009E" w:rsidRDefault="0088009E" w:rsidP="0068620A">
            <w:pPr>
              <w:jc w:val="center"/>
            </w:pPr>
            <w:r w:rsidRPr="0088009E">
              <w:t>3 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9E" w:rsidRPr="00B01E82" w:rsidRDefault="0088009E" w:rsidP="0068620A">
            <w:pPr>
              <w:jc w:val="center"/>
            </w:pPr>
            <w:r w:rsidRPr="00B01E82">
              <w:t xml:space="preserve">Закиров Руслан </w:t>
            </w:r>
            <w:proofErr w:type="spellStart"/>
            <w:r w:rsidRPr="00B01E82">
              <w:t>Рамзилович</w:t>
            </w:r>
            <w:proofErr w:type="spellEnd"/>
          </w:p>
        </w:tc>
      </w:tr>
      <w:tr w:rsidR="0088009E" w:rsidRPr="00D44EFE" w:rsidTr="00E2673F">
        <w:tc>
          <w:tcPr>
            <w:tcW w:w="42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68620A">
            <w:pPr>
              <w:rPr>
                <w:i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68620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68620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Default="0088009E" w:rsidP="001D0B7F">
            <w:proofErr w:type="spellStart"/>
            <w:r>
              <w:t>Шагеева</w:t>
            </w:r>
            <w:proofErr w:type="spellEnd"/>
            <w:r>
              <w:t xml:space="preserve"> </w:t>
            </w:r>
            <w:proofErr w:type="spellStart"/>
            <w:r>
              <w:t>Рузиля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88009E" w:rsidRDefault="0088009E" w:rsidP="001D0B7F">
            <w:pPr>
              <w:jc w:val="center"/>
            </w:pPr>
            <w:r>
              <w:t>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88009E" w:rsidRDefault="0088009E" w:rsidP="0088009E">
            <w:pPr>
              <w:jc w:val="center"/>
            </w:pPr>
            <w:r>
              <w:t>КМС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Default="0088009E">
            <w:r w:rsidRPr="00A734E6">
              <w:t xml:space="preserve">Весовая категория </w:t>
            </w:r>
            <w:r>
              <w:t>50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88009E" w:rsidRDefault="0088009E" w:rsidP="001D0B7F">
            <w:pPr>
              <w:jc w:val="center"/>
            </w:pPr>
            <w:r w:rsidRPr="0088009E">
              <w:t>11 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68620A">
            <w:pPr>
              <w:jc w:val="center"/>
            </w:pPr>
          </w:p>
        </w:tc>
      </w:tr>
      <w:tr w:rsidR="001E61BB" w:rsidRPr="00D44EFE" w:rsidTr="00112A98">
        <w:tc>
          <w:tcPr>
            <w:tcW w:w="42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61BB" w:rsidRPr="00B01E82" w:rsidRDefault="001E61BB" w:rsidP="001E61BB">
            <w:pPr>
              <w:rPr>
                <w:i/>
              </w:rPr>
            </w:pPr>
            <w:r>
              <w:rPr>
                <w:i/>
              </w:rPr>
              <w:t>Первенство России по лыжным гонкам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61BB" w:rsidRPr="00B01E82" w:rsidRDefault="001E61BB" w:rsidP="0068620A">
            <w:pPr>
              <w:jc w:val="center"/>
            </w:pPr>
            <w:r>
              <w:t>1371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61BB" w:rsidRDefault="001E61BB" w:rsidP="0068620A">
            <w:pPr>
              <w:jc w:val="center"/>
            </w:pPr>
            <w:r>
              <w:t>07-11.02.</w:t>
            </w:r>
          </w:p>
          <w:p w:rsidR="001E61BB" w:rsidRDefault="001E61BB" w:rsidP="0068620A">
            <w:pPr>
              <w:jc w:val="center"/>
            </w:pPr>
            <w:r>
              <w:t>2018 г.</w:t>
            </w:r>
          </w:p>
          <w:p w:rsidR="001E61BB" w:rsidRDefault="001E61BB" w:rsidP="0068620A">
            <w:pPr>
              <w:jc w:val="center"/>
            </w:pPr>
            <w:r>
              <w:t>Ярославская область,</w:t>
            </w:r>
          </w:p>
          <w:p w:rsidR="001E61BB" w:rsidRPr="00B01E82" w:rsidRDefault="001E61BB" w:rsidP="0068620A">
            <w:pPr>
              <w:jc w:val="center"/>
            </w:pPr>
            <w:r>
              <w:t xml:space="preserve"> г. Рыбинск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1BB" w:rsidRDefault="001E61BB" w:rsidP="001D0B7F">
            <w:r>
              <w:t>Павлов Богдан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1BB" w:rsidRPr="001E61BB" w:rsidRDefault="001E61BB" w:rsidP="001D0B7F">
            <w:pPr>
              <w:jc w:val="center"/>
            </w:pPr>
            <w:r>
              <w:t>2002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1BB" w:rsidRDefault="001E61BB" w:rsidP="0088009E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Pr="00A734E6" w:rsidRDefault="001E61BB">
            <w:r>
              <w:t>К</w:t>
            </w:r>
            <w:r w:rsidRPr="001E61BB">
              <w:t>лассический стиль - спринт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Pr="0088009E" w:rsidRDefault="001E61BB" w:rsidP="001D0B7F">
            <w:pPr>
              <w:jc w:val="center"/>
            </w:pPr>
            <w:r>
              <w:t>51 м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61BB" w:rsidRPr="00B01E82" w:rsidRDefault="001E61BB" w:rsidP="0068620A">
            <w:pPr>
              <w:jc w:val="center"/>
            </w:pPr>
            <w:r>
              <w:t>Михайлов Эдуард Иванович</w:t>
            </w:r>
          </w:p>
        </w:tc>
      </w:tr>
      <w:tr w:rsidR="001E61BB" w:rsidRPr="00D44EFE" w:rsidTr="00112A98">
        <w:tc>
          <w:tcPr>
            <w:tcW w:w="42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Default="001E61BB" w:rsidP="001E61BB">
            <w:pPr>
              <w:rPr>
                <w:i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Default="001E61BB" w:rsidP="0068620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Default="001E61BB" w:rsidP="0068620A">
            <w:pPr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Default="001E61BB" w:rsidP="001D0B7F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Default="001E61BB" w:rsidP="001D0B7F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Pr="001E61BB" w:rsidRDefault="001E61BB" w:rsidP="0088009E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Default="001E61BB">
            <w:r>
              <w:t>С</w:t>
            </w:r>
            <w:r w:rsidRPr="001E61BB">
              <w:t>вободный стиль   5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Default="001E61BB" w:rsidP="001D0B7F">
            <w:pPr>
              <w:jc w:val="center"/>
            </w:pPr>
            <w:r>
              <w:t>106 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Pr="00B01E82" w:rsidRDefault="001E61BB" w:rsidP="0068620A">
            <w:pPr>
              <w:jc w:val="center"/>
            </w:pPr>
          </w:p>
        </w:tc>
      </w:tr>
      <w:tr w:rsidR="001E61BB" w:rsidRPr="00D44EFE" w:rsidTr="00112A98">
        <w:tc>
          <w:tcPr>
            <w:tcW w:w="42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Default="001E61BB" w:rsidP="001E61BB">
            <w:pPr>
              <w:rPr>
                <w:i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Default="001E61BB" w:rsidP="0068620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Default="001E61BB" w:rsidP="0068620A">
            <w:pPr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Default="001E61BB" w:rsidP="001D0B7F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Default="001E61BB" w:rsidP="001D0B7F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Default="001E61BB" w:rsidP="0088009E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Default="001E61BB">
            <w:r>
              <w:t>К</w:t>
            </w:r>
            <w:r w:rsidRPr="001E61BB">
              <w:t>лассический стиль  10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Default="001E61BB" w:rsidP="001D0B7F">
            <w:pPr>
              <w:jc w:val="center"/>
            </w:pPr>
            <w:r>
              <w:t>181 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1BB" w:rsidRPr="00B01E82" w:rsidRDefault="001E61BB" w:rsidP="0068620A">
            <w:pPr>
              <w:jc w:val="center"/>
            </w:pPr>
          </w:p>
        </w:tc>
      </w:tr>
      <w:tr w:rsidR="001E61BB" w:rsidRPr="00D44EFE" w:rsidTr="00901ABB">
        <w:tc>
          <w:tcPr>
            <w:tcW w:w="42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Default="001E61BB" w:rsidP="001E61BB">
            <w:pPr>
              <w:rPr>
                <w:i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Default="001E61BB" w:rsidP="0068620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Default="001E61BB" w:rsidP="0068620A">
            <w:pPr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Default="001E61BB" w:rsidP="001D0B7F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Default="001E61BB" w:rsidP="001D0B7F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Default="001E61BB" w:rsidP="0088009E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23" w:rsidRDefault="001E61BB">
            <w:r>
              <w:t>Э</w:t>
            </w:r>
            <w:r w:rsidRPr="001E61BB">
              <w:t xml:space="preserve">стафета </w:t>
            </w:r>
          </w:p>
          <w:p w:rsidR="001E61BB" w:rsidRDefault="001E61BB">
            <w:r w:rsidRPr="001E61BB">
              <w:t xml:space="preserve"> (4 чел. х  5 км)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Default="001E61BB" w:rsidP="001D0B7F">
            <w:pPr>
              <w:jc w:val="center"/>
            </w:pPr>
            <w:r>
              <w:t>24 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BB" w:rsidRPr="00B01E82" w:rsidRDefault="001E61BB" w:rsidP="0068620A">
            <w:pPr>
              <w:jc w:val="center"/>
            </w:pPr>
          </w:p>
        </w:tc>
      </w:tr>
      <w:tr w:rsidR="004540A7" w:rsidRPr="00D44EFE" w:rsidTr="00670FA3">
        <w:tc>
          <w:tcPr>
            <w:tcW w:w="42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0A7" w:rsidRDefault="004540A7" w:rsidP="001E61BB">
            <w:pPr>
              <w:rPr>
                <w:i/>
              </w:rPr>
            </w:pPr>
            <w:r>
              <w:rPr>
                <w:i/>
              </w:rPr>
              <w:t>Первенство России по восточному боевому единоборству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0A7" w:rsidRDefault="004540A7" w:rsidP="0068620A">
            <w:pPr>
              <w:jc w:val="center"/>
            </w:pPr>
            <w:r>
              <w:t>9463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0A7" w:rsidRDefault="00B74291" w:rsidP="0068620A">
            <w:pPr>
              <w:jc w:val="center"/>
            </w:pPr>
            <w:r>
              <w:t>22-26.11</w:t>
            </w:r>
            <w:r w:rsidR="004540A7">
              <w:t>.</w:t>
            </w:r>
          </w:p>
          <w:p w:rsidR="004540A7" w:rsidRDefault="004540A7" w:rsidP="0068620A">
            <w:pPr>
              <w:jc w:val="center"/>
            </w:pPr>
            <w:r>
              <w:t>2018 г.</w:t>
            </w:r>
          </w:p>
          <w:p w:rsidR="004540A7" w:rsidRDefault="004540A7" w:rsidP="0068620A">
            <w:pPr>
              <w:jc w:val="center"/>
            </w:pPr>
            <w:r>
              <w:t>г. Москва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A7" w:rsidRDefault="004540A7" w:rsidP="001D0B7F">
            <w:r>
              <w:t>Лукьянченко Дарья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A7" w:rsidRDefault="004540A7" w:rsidP="001D0B7F">
            <w:pPr>
              <w:jc w:val="center"/>
            </w:pPr>
            <w:r>
              <w:t>2001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A7" w:rsidRPr="004540A7" w:rsidRDefault="00B74291" w:rsidP="0088009E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A7" w:rsidRDefault="004540A7">
            <w:proofErr w:type="spellStart"/>
            <w:r>
              <w:t>К</w:t>
            </w:r>
            <w:r w:rsidRPr="004540A7">
              <w:t>обудо</w:t>
            </w:r>
            <w:proofErr w:type="spellEnd"/>
            <w:r w:rsidRPr="004540A7">
              <w:t xml:space="preserve"> - весовая категория 55+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A7" w:rsidRDefault="004540A7" w:rsidP="001D0B7F">
            <w:pPr>
              <w:jc w:val="center"/>
            </w:pPr>
            <w:r>
              <w:t>1 м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0A7" w:rsidRPr="00B01E82" w:rsidRDefault="004540A7" w:rsidP="0068620A">
            <w:pPr>
              <w:jc w:val="center"/>
            </w:pPr>
            <w:r>
              <w:t xml:space="preserve">Аракелян </w:t>
            </w:r>
            <w:proofErr w:type="spellStart"/>
            <w:r>
              <w:t>Грайр</w:t>
            </w:r>
            <w:proofErr w:type="spellEnd"/>
            <w:r>
              <w:t xml:space="preserve"> </w:t>
            </w:r>
            <w:proofErr w:type="spellStart"/>
            <w:r>
              <w:t>Ашотович</w:t>
            </w:r>
            <w:proofErr w:type="spellEnd"/>
          </w:p>
        </w:tc>
      </w:tr>
      <w:tr w:rsidR="004540A7" w:rsidRPr="00D44EFE" w:rsidTr="00670FA3">
        <w:tc>
          <w:tcPr>
            <w:tcW w:w="42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0A7" w:rsidRDefault="004540A7" w:rsidP="001E61BB">
            <w:pPr>
              <w:rPr>
                <w:i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0A7" w:rsidRDefault="004540A7" w:rsidP="0068620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0A7" w:rsidRDefault="004540A7" w:rsidP="0068620A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A7" w:rsidRDefault="004540A7" w:rsidP="001D0B7F">
            <w:proofErr w:type="spellStart"/>
            <w:r>
              <w:t>Зарипова</w:t>
            </w:r>
            <w:proofErr w:type="spellEnd"/>
            <w:r>
              <w:t xml:space="preserve"> Индира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A7" w:rsidRDefault="004540A7" w:rsidP="001D0B7F">
            <w:pPr>
              <w:jc w:val="center"/>
            </w:pPr>
            <w:r>
              <w:t>2003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A7" w:rsidRPr="004540A7" w:rsidRDefault="00B74291" w:rsidP="0088009E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A7" w:rsidRDefault="004540A7">
            <w:proofErr w:type="spellStart"/>
            <w:r>
              <w:t>К</w:t>
            </w:r>
            <w:r w:rsidRPr="004540A7">
              <w:t>обудо</w:t>
            </w:r>
            <w:proofErr w:type="spellEnd"/>
            <w:r w:rsidRPr="004540A7">
              <w:t xml:space="preserve"> - весовая категория 55+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A7" w:rsidRDefault="004540A7" w:rsidP="001D0B7F">
            <w:pPr>
              <w:jc w:val="center"/>
            </w:pPr>
            <w:r>
              <w:t>2 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0A7" w:rsidRPr="00B01E82" w:rsidRDefault="004540A7" w:rsidP="0068620A">
            <w:pPr>
              <w:jc w:val="center"/>
            </w:pPr>
          </w:p>
        </w:tc>
      </w:tr>
      <w:tr w:rsidR="006F625E" w:rsidRPr="00D44EFE" w:rsidTr="00670FA3">
        <w:tc>
          <w:tcPr>
            <w:tcW w:w="42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25E" w:rsidRDefault="006F625E" w:rsidP="001E61BB">
            <w:pPr>
              <w:rPr>
                <w:i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25E" w:rsidRDefault="006F625E" w:rsidP="0068620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25E" w:rsidRDefault="006F625E" w:rsidP="0068620A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Default="006F625E" w:rsidP="001D0B7F">
            <w:proofErr w:type="spellStart"/>
            <w:r>
              <w:t>Нуретдинов</w:t>
            </w:r>
            <w:proofErr w:type="spellEnd"/>
            <w:r>
              <w:t xml:space="preserve"> Артур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Default="006F625E" w:rsidP="001D0B7F">
            <w:pPr>
              <w:jc w:val="center"/>
            </w:pPr>
            <w:r>
              <w:t>2004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Pr="00B74291" w:rsidRDefault="00B74291" w:rsidP="0088009E">
            <w:pPr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Default="006F625E">
            <w:proofErr w:type="spellStart"/>
            <w:r w:rsidRPr="00B041A9">
              <w:t>К</w:t>
            </w:r>
            <w:r>
              <w:t>обудо</w:t>
            </w:r>
            <w:proofErr w:type="spellEnd"/>
            <w:r>
              <w:t xml:space="preserve"> - весовая категория </w:t>
            </w:r>
            <w:r>
              <w:rPr>
                <w:lang w:val="en-US"/>
              </w:rPr>
              <w:t>60</w:t>
            </w:r>
            <w:r w:rsidRPr="00B041A9">
              <w:t>+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Pr="006F625E" w:rsidRDefault="006F625E" w:rsidP="001D0B7F">
            <w:pPr>
              <w:jc w:val="center"/>
            </w:pPr>
            <w:r>
              <w:rPr>
                <w:lang w:val="en-US"/>
              </w:rPr>
              <w:t xml:space="preserve">12 </w:t>
            </w:r>
            <w: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25E" w:rsidRPr="00B01E82" w:rsidRDefault="006F625E" w:rsidP="0068620A">
            <w:pPr>
              <w:jc w:val="center"/>
            </w:pPr>
          </w:p>
        </w:tc>
      </w:tr>
      <w:tr w:rsidR="006F625E" w:rsidRPr="00D44EFE" w:rsidTr="00901ABB">
        <w:tc>
          <w:tcPr>
            <w:tcW w:w="42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Default="006F625E" w:rsidP="001E61BB">
            <w:pPr>
              <w:rPr>
                <w:i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Default="006F625E" w:rsidP="0068620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Default="006F625E" w:rsidP="0068620A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Default="006F625E" w:rsidP="001D0B7F">
            <w:r>
              <w:t>Рахимов Айдар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Default="006F625E" w:rsidP="001D0B7F">
            <w:pPr>
              <w:jc w:val="center"/>
            </w:pPr>
            <w:r>
              <w:t>2004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Pr="004540A7" w:rsidRDefault="00B74291" w:rsidP="0088009E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Default="006F625E">
            <w:proofErr w:type="spellStart"/>
            <w:r w:rsidRPr="00B041A9">
              <w:t>К</w:t>
            </w:r>
            <w:r>
              <w:t>обудо</w:t>
            </w:r>
            <w:proofErr w:type="spellEnd"/>
            <w:r>
              <w:t xml:space="preserve"> - весовая категория 50</w:t>
            </w:r>
            <w:r w:rsidRPr="00B041A9">
              <w:t xml:space="preserve">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Default="002B3DE3" w:rsidP="001D0B7F">
            <w:pPr>
              <w:jc w:val="center"/>
            </w:pPr>
            <w:r>
              <w:t>8</w:t>
            </w:r>
            <w:r w:rsidR="006F625E">
              <w:t xml:space="preserve"> 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5E" w:rsidRPr="00B01E82" w:rsidRDefault="006F625E" w:rsidP="0068620A">
            <w:pPr>
              <w:jc w:val="center"/>
            </w:pPr>
          </w:p>
        </w:tc>
      </w:tr>
      <w:tr w:rsidR="0088009E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AD4321">
            <w:r w:rsidRPr="00B01E82">
              <w:t>Кубок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AD4321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AD432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E8598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AD432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AD4321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AD432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AD432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9E" w:rsidRPr="00B01E82" w:rsidRDefault="0088009E" w:rsidP="00AD4321">
            <w:pPr>
              <w:jc w:val="center"/>
            </w:pPr>
          </w:p>
        </w:tc>
      </w:tr>
      <w:tr w:rsidR="00B74291" w:rsidRPr="00D44EFE" w:rsidTr="003A1900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91" w:rsidRPr="00B74291" w:rsidRDefault="00B74291" w:rsidP="00AD4321">
            <w:pPr>
              <w:rPr>
                <w:b/>
              </w:rPr>
            </w:pPr>
            <w:r w:rsidRPr="00B74291">
              <w:rPr>
                <w:b/>
              </w:rPr>
              <w:t>Прочие официальные всероссийские соревнования*</w:t>
            </w:r>
          </w:p>
        </w:tc>
        <w:tc>
          <w:tcPr>
            <w:tcW w:w="116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91" w:rsidRPr="00B01E82" w:rsidRDefault="00B74291" w:rsidP="00AD4321">
            <w:pPr>
              <w:jc w:val="center"/>
            </w:pPr>
          </w:p>
        </w:tc>
      </w:tr>
      <w:tr w:rsidR="00BD340F" w:rsidRPr="00D44EFE" w:rsidTr="003A1900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0F" w:rsidRPr="00BD340F" w:rsidRDefault="00BD340F" w:rsidP="00AD4321">
            <w:pPr>
              <w:rPr>
                <w:i/>
              </w:rPr>
            </w:pPr>
            <w:r w:rsidRPr="00B74291">
              <w:rPr>
                <w:i/>
              </w:rPr>
              <w:t>Всероссийские соревнования по армрестлингу</w:t>
            </w:r>
            <w:r w:rsidRPr="00BD340F">
              <w:rPr>
                <w:i/>
              </w:rPr>
              <w:t xml:space="preserve"> </w:t>
            </w:r>
            <w:r>
              <w:rPr>
                <w:i/>
              </w:rPr>
              <w:t>«Кубок Урала»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0F" w:rsidRPr="00B74291" w:rsidRDefault="00BD340F" w:rsidP="00AD4321">
            <w:pPr>
              <w:jc w:val="center"/>
            </w:pPr>
            <w:r w:rsidRPr="00B74291">
              <w:t>6852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0F" w:rsidRDefault="00BD340F" w:rsidP="00AD4321">
            <w:pPr>
              <w:jc w:val="center"/>
            </w:pPr>
            <w:r>
              <w:t>28-29.09.</w:t>
            </w:r>
          </w:p>
          <w:p w:rsidR="00BD340F" w:rsidRDefault="00BD340F" w:rsidP="00AD4321">
            <w:pPr>
              <w:jc w:val="center"/>
            </w:pPr>
            <w:r>
              <w:t>2018 г.</w:t>
            </w:r>
          </w:p>
          <w:p w:rsidR="00BD340F" w:rsidRPr="00B74291" w:rsidRDefault="00BD340F" w:rsidP="00AD4321">
            <w:pPr>
              <w:jc w:val="center"/>
            </w:pPr>
            <w:r w:rsidRPr="00B74291">
              <w:rPr>
                <w:sz w:val="20"/>
              </w:rPr>
              <w:t>г. Екатеринбург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0F" w:rsidRDefault="00BD340F" w:rsidP="00015397">
            <w:proofErr w:type="spellStart"/>
            <w:r>
              <w:t>Шагеева</w:t>
            </w:r>
            <w:proofErr w:type="spellEnd"/>
            <w:r>
              <w:t xml:space="preserve"> </w:t>
            </w:r>
            <w:proofErr w:type="spellStart"/>
            <w:r>
              <w:t>Рузиля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0F" w:rsidRPr="0088009E" w:rsidRDefault="00BD340F" w:rsidP="00015397">
            <w:pPr>
              <w:jc w:val="center"/>
            </w:pPr>
            <w:r>
              <w:t>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0F" w:rsidRPr="0088009E" w:rsidRDefault="00BD340F" w:rsidP="00015397">
            <w:pPr>
              <w:jc w:val="center"/>
            </w:pPr>
            <w:r>
              <w:t>КМС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0F" w:rsidRDefault="00BD340F" w:rsidP="00015397">
            <w:r w:rsidRPr="00A734E6">
              <w:t xml:space="preserve">Весовая категория </w:t>
            </w:r>
            <w:r>
              <w:t>50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0F" w:rsidRPr="0088009E" w:rsidRDefault="00BD340F" w:rsidP="00015397">
            <w:pPr>
              <w:jc w:val="center"/>
            </w:pPr>
            <w:r>
              <w:t>3</w:t>
            </w:r>
            <w:r w:rsidRPr="0088009E"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0F" w:rsidRPr="00B74291" w:rsidRDefault="00BD340F" w:rsidP="00AD4321">
            <w:pPr>
              <w:jc w:val="center"/>
            </w:pPr>
            <w:r w:rsidRPr="00B01E82">
              <w:t xml:space="preserve">Закиров Руслан </w:t>
            </w:r>
            <w:proofErr w:type="spellStart"/>
            <w:r w:rsidRPr="00B01E82">
              <w:t>Рамзилович</w:t>
            </w:r>
            <w:proofErr w:type="spellEnd"/>
          </w:p>
        </w:tc>
      </w:tr>
      <w:tr w:rsidR="00293DBE" w:rsidRPr="00D44EFE" w:rsidTr="003A1900"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DBE" w:rsidRPr="00293DBE" w:rsidRDefault="00293DBE" w:rsidP="00AD4321">
            <w:pPr>
              <w:rPr>
                <w:i/>
              </w:rPr>
            </w:pPr>
            <w:r w:rsidRPr="00293DBE">
              <w:rPr>
                <w:i/>
              </w:rPr>
              <w:t>Всероссийские соревнования по лыжным гонкам среди юношей и девушек 17-18 лет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DBE" w:rsidRPr="00293DBE" w:rsidRDefault="00293DBE" w:rsidP="00AD4321">
            <w:pPr>
              <w:jc w:val="center"/>
            </w:pPr>
            <w:r w:rsidRPr="00293DBE">
              <w:t>1390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DBE" w:rsidRPr="00293DBE" w:rsidRDefault="00293DBE" w:rsidP="00AD4321">
            <w:pPr>
              <w:jc w:val="center"/>
            </w:pPr>
            <w:r w:rsidRPr="00293DBE">
              <w:t>28.11-02.12.</w:t>
            </w:r>
          </w:p>
          <w:p w:rsidR="00293DBE" w:rsidRPr="00293DBE" w:rsidRDefault="00293DBE" w:rsidP="00AD4321">
            <w:pPr>
              <w:jc w:val="center"/>
            </w:pPr>
            <w:r w:rsidRPr="00293DBE">
              <w:t>2018 г.</w:t>
            </w:r>
          </w:p>
          <w:p w:rsidR="00293DBE" w:rsidRPr="00293DBE" w:rsidRDefault="00293DBE" w:rsidP="00AD4321">
            <w:pPr>
              <w:jc w:val="center"/>
            </w:pPr>
            <w:r w:rsidRPr="00293DBE">
              <w:t>г. Сыктывкар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DBE" w:rsidRPr="00293DBE" w:rsidRDefault="00293DBE" w:rsidP="00F14DA5">
            <w:r w:rsidRPr="00293DBE">
              <w:t>Павлов Богдан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DBE" w:rsidRPr="00293DBE" w:rsidRDefault="00293DBE" w:rsidP="00F14DA5">
            <w:pPr>
              <w:jc w:val="center"/>
            </w:pPr>
            <w:r w:rsidRPr="00293DBE">
              <w:t>2002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DBE" w:rsidRPr="00293DBE" w:rsidRDefault="00293DBE" w:rsidP="00F14DA5">
            <w:pPr>
              <w:jc w:val="center"/>
            </w:pPr>
            <w:r w:rsidRPr="00293DBE">
              <w:rPr>
                <w:lang w:val="en-US"/>
              </w:rPr>
              <w:t>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F14DA5">
            <w:r w:rsidRPr="00293DBE">
              <w:t>Классический стиль  10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E819F8">
            <w:pPr>
              <w:jc w:val="center"/>
            </w:pPr>
            <w:r w:rsidRPr="00293DBE">
              <w:t>110 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DBE" w:rsidRPr="00E819F8" w:rsidRDefault="00293DBE" w:rsidP="00AD4321">
            <w:pPr>
              <w:jc w:val="center"/>
            </w:pPr>
            <w:proofErr w:type="spellStart"/>
            <w:r>
              <w:t>Яркеев</w:t>
            </w:r>
            <w:proofErr w:type="spellEnd"/>
            <w:r>
              <w:t xml:space="preserve"> Евгения Владимирович</w:t>
            </w:r>
          </w:p>
        </w:tc>
      </w:tr>
      <w:tr w:rsidR="00293DBE" w:rsidRPr="00D44EFE" w:rsidTr="00C52904">
        <w:tc>
          <w:tcPr>
            <w:tcW w:w="42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AD4321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AD4321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AD4321">
            <w:pPr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F14DA5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F14DA5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F14DA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F52191">
            <w:r w:rsidRPr="00293DBE">
              <w:t>Свободный стиль   7,5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F52191">
            <w:pPr>
              <w:jc w:val="center"/>
            </w:pPr>
            <w:r w:rsidRPr="00293DBE">
              <w:t>185 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center"/>
            </w:pPr>
          </w:p>
        </w:tc>
      </w:tr>
      <w:tr w:rsidR="00293DBE" w:rsidRPr="00D44EFE" w:rsidTr="00FC6260"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A37C2A">
            <w:r w:rsidRPr="00293DBE">
              <w:rPr>
                <w:i/>
              </w:rPr>
              <w:t xml:space="preserve">Всероссийские соревнования по лыжным гонкам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AD4321">
            <w:pPr>
              <w:jc w:val="center"/>
            </w:pPr>
            <w:r w:rsidRPr="00293DBE">
              <w:t>1389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AD4321">
            <w:pPr>
              <w:jc w:val="center"/>
            </w:pPr>
            <w:r w:rsidRPr="00293DBE">
              <w:t>23-25.11</w:t>
            </w:r>
          </w:p>
          <w:p w:rsidR="00293DBE" w:rsidRPr="00293DBE" w:rsidRDefault="00293DBE" w:rsidP="00AD4321">
            <w:pPr>
              <w:jc w:val="center"/>
            </w:pPr>
            <w:r w:rsidRPr="00293DBE">
              <w:t>2018 г.</w:t>
            </w:r>
          </w:p>
          <w:p w:rsidR="00293DBE" w:rsidRPr="00293DBE" w:rsidRDefault="00293DBE" w:rsidP="00AD4321">
            <w:pPr>
              <w:jc w:val="center"/>
            </w:pPr>
            <w:r w:rsidRPr="00293DBE">
              <w:t>г. Сыктывкар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1A0033">
            <w:r w:rsidRPr="00293DBE">
              <w:t>Павлов Богдан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1A0033">
            <w:pPr>
              <w:jc w:val="center"/>
            </w:pPr>
            <w:r w:rsidRPr="00293DBE">
              <w:t>2002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1A0033">
            <w:pPr>
              <w:jc w:val="center"/>
            </w:pPr>
            <w:r w:rsidRPr="00293DBE">
              <w:rPr>
                <w:lang w:val="en-US"/>
              </w:rPr>
              <w:t>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1A0033">
            <w:r w:rsidRPr="00293DBE">
              <w:t>Классический стиль  10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293DBE" w:rsidRDefault="00293DBE" w:rsidP="001A0033">
            <w:pPr>
              <w:jc w:val="center"/>
            </w:pPr>
            <w:r w:rsidRPr="00293DBE">
              <w:t>137 м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center"/>
            </w:pPr>
            <w:proofErr w:type="spellStart"/>
            <w:r>
              <w:t>Яркеев</w:t>
            </w:r>
            <w:proofErr w:type="spellEnd"/>
            <w:r>
              <w:t xml:space="preserve"> Евгения Владимирович</w:t>
            </w:r>
          </w:p>
        </w:tc>
      </w:tr>
      <w:tr w:rsidR="00293DBE" w:rsidRPr="00E31C91" w:rsidTr="00B01E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center"/>
              <w:rPr>
                <w:b/>
              </w:rPr>
            </w:pPr>
          </w:p>
        </w:tc>
        <w:tc>
          <w:tcPr>
            <w:tcW w:w="138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center"/>
              <w:rPr>
                <w:b/>
              </w:rPr>
            </w:pPr>
            <w:r w:rsidRPr="00B01E82">
              <w:rPr>
                <w:b/>
              </w:rPr>
              <w:t>Международные спортивные соревнования</w:t>
            </w:r>
          </w:p>
        </w:tc>
      </w:tr>
      <w:tr w:rsidR="00293DBE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r w:rsidRPr="00B01E82">
              <w:t>Олимпийские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</w:tr>
      <w:tr w:rsidR="00293DBE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r w:rsidRPr="00B01E82">
              <w:t>Юношеские олимпийские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</w:tr>
      <w:tr w:rsidR="00293DBE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r w:rsidRPr="00B01E82">
              <w:t>Чемпионат 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</w:tr>
      <w:tr w:rsidR="00293DBE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r w:rsidRPr="00B01E82">
              <w:t>Первенство 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</w:tr>
      <w:tr w:rsidR="00293DBE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r w:rsidRPr="00B01E82">
              <w:t>Кубок 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</w:tr>
      <w:tr w:rsidR="00293DBE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r w:rsidRPr="00B01E82">
              <w:t>Этапы Кубка 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</w:tr>
      <w:tr w:rsidR="00293DBE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r w:rsidRPr="00B01E82">
              <w:t>Чемпионат Европы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</w:tr>
      <w:tr w:rsidR="00293DBE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r w:rsidRPr="00B01E82">
              <w:t>Первенство Европы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</w:tr>
      <w:tr w:rsidR="00293DBE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r w:rsidRPr="00B01E82">
              <w:t>Кубок Европы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</w:tr>
      <w:tr w:rsidR="00293DBE" w:rsidRPr="00D44EFE" w:rsidTr="00B01E8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r w:rsidRPr="00B01E82">
              <w:t>Прочие официальные международные соревнования*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BE" w:rsidRPr="00B01E82" w:rsidRDefault="00293DBE" w:rsidP="00AD4321">
            <w:pPr>
              <w:jc w:val="right"/>
            </w:pPr>
          </w:p>
        </w:tc>
      </w:tr>
    </w:tbl>
    <w:p w:rsidR="00331B8B" w:rsidRDefault="00331B8B" w:rsidP="00D44EFE">
      <w:pPr>
        <w:ind w:firstLine="567"/>
        <w:rPr>
          <w:sz w:val="28"/>
          <w:szCs w:val="28"/>
        </w:rPr>
      </w:pPr>
    </w:p>
    <w:p w:rsidR="008C0123" w:rsidRDefault="008C0123" w:rsidP="00D44EFE">
      <w:pPr>
        <w:ind w:firstLine="567"/>
        <w:rPr>
          <w:sz w:val="28"/>
          <w:szCs w:val="28"/>
        </w:rPr>
      </w:pPr>
    </w:p>
    <w:p w:rsidR="008C0123" w:rsidRDefault="008C0123" w:rsidP="00293DBE">
      <w:pPr>
        <w:rPr>
          <w:sz w:val="28"/>
          <w:szCs w:val="28"/>
        </w:rPr>
      </w:pPr>
    </w:p>
    <w:p w:rsidR="00D44EFE" w:rsidRPr="00D44EFE" w:rsidRDefault="00D44EFE" w:rsidP="00D44EFE">
      <w:pPr>
        <w:ind w:firstLine="567"/>
        <w:rPr>
          <w:sz w:val="28"/>
          <w:szCs w:val="28"/>
        </w:rPr>
      </w:pPr>
      <w:r w:rsidRPr="00D44EFE">
        <w:rPr>
          <w:sz w:val="28"/>
          <w:szCs w:val="28"/>
        </w:rPr>
        <w:t>Директор</w:t>
      </w:r>
      <w:r w:rsidR="002B3DE3">
        <w:rPr>
          <w:sz w:val="28"/>
          <w:szCs w:val="28"/>
        </w:rPr>
        <w:t xml:space="preserve"> ДЮСШ:</w:t>
      </w:r>
      <w:r w:rsidRPr="00D44EFE">
        <w:rPr>
          <w:sz w:val="28"/>
          <w:szCs w:val="28"/>
        </w:rPr>
        <w:t xml:space="preserve"> </w:t>
      </w:r>
      <w:r w:rsidR="002B3DE3">
        <w:rPr>
          <w:sz w:val="28"/>
          <w:szCs w:val="28"/>
        </w:rPr>
        <w:t xml:space="preserve"> _____________/Р.А. Ильин</w:t>
      </w:r>
      <w:r w:rsidRPr="00D44EFE">
        <w:rPr>
          <w:sz w:val="28"/>
          <w:szCs w:val="28"/>
        </w:rPr>
        <w:t>/</w:t>
      </w:r>
    </w:p>
    <w:sectPr w:rsidR="00D44EFE" w:rsidRPr="00D44EFE" w:rsidSect="008C0123">
      <w:pgSz w:w="16838" w:h="11906" w:orient="landscape" w:code="9"/>
      <w:pgMar w:top="709" w:right="678" w:bottom="426" w:left="1134" w:header="709" w:footer="10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02A" w:rsidRDefault="000A202A">
      <w:r>
        <w:separator/>
      </w:r>
    </w:p>
  </w:endnote>
  <w:endnote w:type="continuationSeparator" w:id="0">
    <w:p w:rsidR="000A202A" w:rsidRDefault="000A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02A" w:rsidRDefault="000A202A">
      <w:r>
        <w:separator/>
      </w:r>
    </w:p>
  </w:footnote>
  <w:footnote w:type="continuationSeparator" w:id="0">
    <w:p w:rsidR="000A202A" w:rsidRDefault="000A2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0087F"/>
    <w:multiLevelType w:val="hybridMultilevel"/>
    <w:tmpl w:val="D60C2F50"/>
    <w:lvl w:ilvl="0" w:tplc="D5302012">
      <w:start w:val="1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A17"/>
    <w:rsid w:val="00007DEC"/>
    <w:rsid w:val="00014153"/>
    <w:rsid w:val="00032926"/>
    <w:rsid w:val="00046779"/>
    <w:rsid w:val="00061701"/>
    <w:rsid w:val="000667EB"/>
    <w:rsid w:val="00092A2F"/>
    <w:rsid w:val="000A202A"/>
    <w:rsid w:val="000B1A17"/>
    <w:rsid w:val="000B7224"/>
    <w:rsid w:val="000C3331"/>
    <w:rsid w:val="000C4BA7"/>
    <w:rsid w:val="000D55BD"/>
    <w:rsid w:val="000E183A"/>
    <w:rsid w:val="000E2601"/>
    <w:rsid w:val="000E65F2"/>
    <w:rsid w:val="0010306F"/>
    <w:rsid w:val="00125E6C"/>
    <w:rsid w:val="0012696F"/>
    <w:rsid w:val="00134CE4"/>
    <w:rsid w:val="00146D9B"/>
    <w:rsid w:val="00154A0B"/>
    <w:rsid w:val="00160119"/>
    <w:rsid w:val="001723E0"/>
    <w:rsid w:val="00175B3A"/>
    <w:rsid w:val="00176E31"/>
    <w:rsid w:val="00183DC8"/>
    <w:rsid w:val="00186271"/>
    <w:rsid w:val="001A0A77"/>
    <w:rsid w:val="001B4DF9"/>
    <w:rsid w:val="001B65DC"/>
    <w:rsid w:val="001C2CA4"/>
    <w:rsid w:val="001D0A36"/>
    <w:rsid w:val="001D598C"/>
    <w:rsid w:val="001E61BB"/>
    <w:rsid w:val="00202063"/>
    <w:rsid w:val="00207EF8"/>
    <w:rsid w:val="002148DF"/>
    <w:rsid w:val="00222EB6"/>
    <w:rsid w:val="00234A15"/>
    <w:rsid w:val="00242C1F"/>
    <w:rsid w:val="00262C94"/>
    <w:rsid w:val="0026352F"/>
    <w:rsid w:val="00267029"/>
    <w:rsid w:val="00280AA0"/>
    <w:rsid w:val="002842B1"/>
    <w:rsid w:val="002857F8"/>
    <w:rsid w:val="00293DBE"/>
    <w:rsid w:val="00296689"/>
    <w:rsid w:val="002A1257"/>
    <w:rsid w:val="002A1F14"/>
    <w:rsid w:val="002A3546"/>
    <w:rsid w:val="002B3DE3"/>
    <w:rsid w:val="002C258B"/>
    <w:rsid w:val="002F56F5"/>
    <w:rsid w:val="002F71A5"/>
    <w:rsid w:val="00305234"/>
    <w:rsid w:val="00320C0F"/>
    <w:rsid w:val="0032258C"/>
    <w:rsid w:val="00325544"/>
    <w:rsid w:val="00331B8B"/>
    <w:rsid w:val="00342B1A"/>
    <w:rsid w:val="0034676F"/>
    <w:rsid w:val="003750E6"/>
    <w:rsid w:val="003759FC"/>
    <w:rsid w:val="003A1900"/>
    <w:rsid w:val="003A5BBC"/>
    <w:rsid w:val="003B0FC6"/>
    <w:rsid w:val="003B1E7D"/>
    <w:rsid w:val="003C5D22"/>
    <w:rsid w:val="003C6CFF"/>
    <w:rsid w:val="003D4B9E"/>
    <w:rsid w:val="003E0F21"/>
    <w:rsid w:val="003E2074"/>
    <w:rsid w:val="003E32FC"/>
    <w:rsid w:val="003E3B21"/>
    <w:rsid w:val="003F4568"/>
    <w:rsid w:val="00403B26"/>
    <w:rsid w:val="00404A73"/>
    <w:rsid w:val="0041200B"/>
    <w:rsid w:val="00412FBC"/>
    <w:rsid w:val="004349D6"/>
    <w:rsid w:val="00436E4F"/>
    <w:rsid w:val="00446616"/>
    <w:rsid w:val="004540A7"/>
    <w:rsid w:val="00464664"/>
    <w:rsid w:val="004846C5"/>
    <w:rsid w:val="004943D7"/>
    <w:rsid w:val="004B0235"/>
    <w:rsid w:val="004E7C75"/>
    <w:rsid w:val="004F75C4"/>
    <w:rsid w:val="005005E0"/>
    <w:rsid w:val="00501B8C"/>
    <w:rsid w:val="00513C95"/>
    <w:rsid w:val="005234FA"/>
    <w:rsid w:val="0057116B"/>
    <w:rsid w:val="00576B04"/>
    <w:rsid w:val="00585D1C"/>
    <w:rsid w:val="00594672"/>
    <w:rsid w:val="00594755"/>
    <w:rsid w:val="005A3203"/>
    <w:rsid w:val="005B79AA"/>
    <w:rsid w:val="005C2EFA"/>
    <w:rsid w:val="005C540F"/>
    <w:rsid w:val="005E044C"/>
    <w:rsid w:val="005F40B0"/>
    <w:rsid w:val="00600597"/>
    <w:rsid w:val="00600909"/>
    <w:rsid w:val="00614BF3"/>
    <w:rsid w:val="00673CD5"/>
    <w:rsid w:val="006A20B8"/>
    <w:rsid w:val="006A40F5"/>
    <w:rsid w:val="006B2141"/>
    <w:rsid w:val="006B7160"/>
    <w:rsid w:val="006C0333"/>
    <w:rsid w:val="006C505F"/>
    <w:rsid w:val="006C643B"/>
    <w:rsid w:val="006D7817"/>
    <w:rsid w:val="006E3F88"/>
    <w:rsid w:val="006F5080"/>
    <w:rsid w:val="006F625E"/>
    <w:rsid w:val="00704A17"/>
    <w:rsid w:val="00715D79"/>
    <w:rsid w:val="00735A3A"/>
    <w:rsid w:val="007466AA"/>
    <w:rsid w:val="00773C5F"/>
    <w:rsid w:val="00774A8F"/>
    <w:rsid w:val="007B2468"/>
    <w:rsid w:val="007D4AE5"/>
    <w:rsid w:val="007D5191"/>
    <w:rsid w:val="007E24BE"/>
    <w:rsid w:val="007E5571"/>
    <w:rsid w:val="007E74AD"/>
    <w:rsid w:val="00803817"/>
    <w:rsid w:val="00806068"/>
    <w:rsid w:val="0081194A"/>
    <w:rsid w:val="00845CE9"/>
    <w:rsid w:val="008540C9"/>
    <w:rsid w:val="0086462D"/>
    <w:rsid w:val="00867F21"/>
    <w:rsid w:val="0088009E"/>
    <w:rsid w:val="00887768"/>
    <w:rsid w:val="00890F90"/>
    <w:rsid w:val="008A7A68"/>
    <w:rsid w:val="008B76CC"/>
    <w:rsid w:val="008C0123"/>
    <w:rsid w:val="008C20CD"/>
    <w:rsid w:val="008D3924"/>
    <w:rsid w:val="008E4B51"/>
    <w:rsid w:val="00900AE8"/>
    <w:rsid w:val="009072D5"/>
    <w:rsid w:val="00907E1C"/>
    <w:rsid w:val="00910A4F"/>
    <w:rsid w:val="00911DB7"/>
    <w:rsid w:val="009409F6"/>
    <w:rsid w:val="00973EF9"/>
    <w:rsid w:val="0098065B"/>
    <w:rsid w:val="00987866"/>
    <w:rsid w:val="00996175"/>
    <w:rsid w:val="009A423C"/>
    <w:rsid w:val="009B38A0"/>
    <w:rsid w:val="009B3D82"/>
    <w:rsid w:val="009D360E"/>
    <w:rsid w:val="009E77FE"/>
    <w:rsid w:val="00A06648"/>
    <w:rsid w:val="00A1022D"/>
    <w:rsid w:val="00A37C2A"/>
    <w:rsid w:val="00A37E90"/>
    <w:rsid w:val="00A40AEB"/>
    <w:rsid w:val="00A40DF0"/>
    <w:rsid w:val="00A45E74"/>
    <w:rsid w:val="00A46818"/>
    <w:rsid w:val="00A556C9"/>
    <w:rsid w:val="00A571B0"/>
    <w:rsid w:val="00A643B9"/>
    <w:rsid w:val="00A72528"/>
    <w:rsid w:val="00A7700D"/>
    <w:rsid w:val="00A94F29"/>
    <w:rsid w:val="00A95F64"/>
    <w:rsid w:val="00AC6950"/>
    <w:rsid w:val="00AC7893"/>
    <w:rsid w:val="00AD4321"/>
    <w:rsid w:val="00B00F53"/>
    <w:rsid w:val="00B01E82"/>
    <w:rsid w:val="00B2303D"/>
    <w:rsid w:val="00B5186D"/>
    <w:rsid w:val="00B5363E"/>
    <w:rsid w:val="00B72E35"/>
    <w:rsid w:val="00B74291"/>
    <w:rsid w:val="00B85D1E"/>
    <w:rsid w:val="00BB7711"/>
    <w:rsid w:val="00BD00F1"/>
    <w:rsid w:val="00BD2039"/>
    <w:rsid w:val="00BD340F"/>
    <w:rsid w:val="00BE2097"/>
    <w:rsid w:val="00BF63AF"/>
    <w:rsid w:val="00C00014"/>
    <w:rsid w:val="00C13197"/>
    <w:rsid w:val="00C140FE"/>
    <w:rsid w:val="00C16FF7"/>
    <w:rsid w:val="00C40B37"/>
    <w:rsid w:val="00C46E90"/>
    <w:rsid w:val="00C60E4B"/>
    <w:rsid w:val="00C75112"/>
    <w:rsid w:val="00C851C6"/>
    <w:rsid w:val="00C934D2"/>
    <w:rsid w:val="00CA3F7E"/>
    <w:rsid w:val="00CC2E34"/>
    <w:rsid w:val="00CC5851"/>
    <w:rsid w:val="00CE5234"/>
    <w:rsid w:val="00CF3C69"/>
    <w:rsid w:val="00D030BF"/>
    <w:rsid w:val="00D23A50"/>
    <w:rsid w:val="00D23E5C"/>
    <w:rsid w:val="00D3400D"/>
    <w:rsid w:val="00D37FEC"/>
    <w:rsid w:val="00D431A7"/>
    <w:rsid w:val="00D44EFE"/>
    <w:rsid w:val="00D75828"/>
    <w:rsid w:val="00D934A9"/>
    <w:rsid w:val="00DA386F"/>
    <w:rsid w:val="00DC29C3"/>
    <w:rsid w:val="00DD4682"/>
    <w:rsid w:val="00DD623C"/>
    <w:rsid w:val="00DE370B"/>
    <w:rsid w:val="00DF65E6"/>
    <w:rsid w:val="00E071A2"/>
    <w:rsid w:val="00E141C3"/>
    <w:rsid w:val="00E31C91"/>
    <w:rsid w:val="00E34779"/>
    <w:rsid w:val="00E36E8B"/>
    <w:rsid w:val="00E414DB"/>
    <w:rsid w:val="00E41516"/>
    <w:rsid w:val="00E56731"/>
    <w:rsid w:val="00E639A5"/>
    <w:rsid w:val="00E6556B"/>
    <w:rsid w:val="00E819F8"/>
    <w:rsid w:val="00E82228"/>
    <w:rsid w:val="00E82E0E"/>
    <w:rsid w:val="00E85981"/>
    <w:rsid w:val="00E960EF"/>
    <w:rsid w:val="00EB200E"/>
    <w:rsid w:val="00EB2A58"/>
    <w:rsid w:val="00EC32D2"/>
    <w:rsid w:val="00ED4F55"/>
    <w:rsid w:val="00ED52E4"/>
    <w:rsid w:val="00ED6307"/>
    <w:rsid w:val="00EE0B7F"/>
    <w:rsid w:val="00EF5BE4"/>
    <w:rsid w:val="00F12785"/>
    <w:rsid w:val="00F128E5"/>
    <w:rsid w:val="00F2216A"/>
    <w:rsid w:val="00F229EF"/>
    <w:rsid w:val="00F31250"/>
    <w:rsid w:val="00F345E2"/>
    <w:rsid w:val="00F34DBC"/>
    <w:rsid w:val="00F36E17"/>
    <w:rsid w:val="00F75D89"/>
    <w:rsid w:val="00F81F4E"/>
    <w:rsid w:val="00FA518A"/>
    <w:rsid w:val="00FB49BE"/>
    <w:rsid w:val="00FB61C0"/>
    <w:rsid w:val="00FB716C"/>
    <w:rsid w:val="00FC4270"/>
    <w:rsid w:val="00FD3188"/>
    <w:rsid w:val="00FD4CBC"/>
    <w:rsid w:val="00FF2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67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673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56731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59"/>
    <w:rsid w:val="00412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DE370B"/>
    <w:rPr>
      <w:color w:val="0000FF"/>
      <w:u w:val="single"/>
    </w:rPr>
  </w:style>
  <w:style w:type="paragraph" w:styleId="a7">
    <w:name w:val="Balloon Text"/>
    <w:basedOn w:val="a"/>
    <w:link w:val="a8"/>
    <w:semiHidden/>
    <w:rsid w:val="00BF63A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F5080"/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Текст выноски Знак"/>
    <w:basedOn w:val="a0"/>
    <w:link w:val="a7"/>
    <w:semiHidden/>
    <w:rsid w:val="0012696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78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67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673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56731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12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DE370B"/>
    <w:rPr>
      <w:color w:val="0000FF"/>
      <w:u w:val="single"/>
    </w:rPr>
  </w:style>
  <w:style w:type="paragraph" w:styleId="a7">
    <w:name w:val="Balloon Text"/>
    <w:basedOn w:val="a"/>
    <w:semiHidden/>
    <w:rsid w:val="00BF6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Local%20Settings\Temporary%20Internet%20Files\Content.Outlook\R8O7LZYA\&#1041;&#1083;&#1072;&#1085;&#1082;2014_word97-200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C73E3-2C81-49E3-91DC-56810ECF9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Бланк2014_word97-2003</Template>
  <TotalTime>607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User</dc:creator>
  <cp:lastModifiedBy>Наталия Викторовна</cp:lastModifiedBy>
  <cp:revision>89</cp:revision>
  <cp:lastPrinted>2018-12-17T12:44:00Z</cp:lastPrinted>
  <dcterms:created xsi:type="dcterms:W3CDTF">2014-10-23T06:37:00Z</dcterms:created>
  <dcterms:modified xsi:type="dcterms:W3CDTF">2019-04-25T10:20:00Z</dcterms:modified>
</cp:coreProperties>
</file>